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2D0A8191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332F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May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 w:rsidR="00CC4B4A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30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, 2019</w:t>
                                </w:r>
                              </w:p>
                              <w:p w14:paraId="7BCAD5A1" w14:textId="2DA3D97C" w:rsidR="00437E05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200</w:t>
                                </w:r>
                                <w:r w:rsidR="00332F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5A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r w:rsidR="00332F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Proposed Standards Artifacts (Small</w:t>
                                </w:r>
                                <w:r w:rsidRP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)</w:t>
                                </w:r>
                                <w:r w:rsidR="00332F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</w:t>
                                </w:r>
                                <w:r w:rsidR="0060737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–</w:t>
                                </w:r>
                                <w:r w:rsidR="00332F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SC Collateral </w:t>
                                </w:r>
                              </w:p>
                              <w:bookmarkEnd w:id="0"/>
                              <w:p w14:paraId="7CFACE82" w14:textId="2601C2B5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410EBE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May Website </w:t>
                                </w:r>
                                <w:r w:rsidR="00410EBE" w:rsidRPr="00B7534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Maint</w:t>
                                </w:r>
                                <w:r w:rsidR="00410EBE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enance, Improvement, and Upgrade</w:t>
                                </w:r>
                                <w:r w:rsidR="00332F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,</w:t>
                                </w:r>
                                <w:r w:rsidR="00410EBE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Social Media Updates,</w:t>
                                </w:r>
                                <w:r w:rsidR="00332F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0A7345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General</w:t>
                                </w:r>
                                <w:r w:rsidR="00332F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Presentation</w:t>
                                </w:r>
                                <w:r w:rsidR="000A7345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, </w:t>
                                </w:r>
                                <w:proofErr w:type="spellStart"/>
                                <w:r w:rsidR="000A7345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FedHealthIT</w:t>
                                </w:r>
                                <w:proofErr w:type="spellEnd"/>
                                <w:r w:rsidR="000A7345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Event Planning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2D0A8191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332F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May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 w:rsidR="00CC4B4A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30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, 2019</w:t>
                          </w:r>
                        </w:p>
                        <w:p w14:paraId="7BCAD5A1" w14:textId="2DA3D97C" w:rsidR="00437E05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2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200</w:t>
                          </w:r>
                          <w:r w:rsidR="00332F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5A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r w:rsidR="00332F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Proposed Standards Artifacts (Small</w:t>
                          </w:r>
                          <w:r w:rsidRP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)</w:t>
                          </w:r>
                          <w:r w:rsidR="00332F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</w:t>
                          </w:r>
                          <w:r w:rsidR="0060737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–</w:t>
                          </w:r>
                          <w:r w:rsidR="00332F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S</w:t>
                          </w:r>
                          <w:bookmarkStart w:id="3" w:name="_GoBack"/>
                          <w:bookmarkEnd w:id="3"/>
                          <w:r w:rsidR="00332F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C Collateral </w:t>
                          </w:r>
                        </w:p>
                        <w:bookmarkEnd w:id="2"/>
                        <w:p w14:paraId="7CFACE82" w14:textId="2601C2B5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410EBE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May Website </w:t>
                          </w:r>
                          <w:r w:rsidR="00410EBE" w:rsidRPr="00B7534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Maint</w:t>
                          </w:r>
                          <w:r w:rsidR="00410EBE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enance, Improvement, and Upgrade</w:t>
                          </w:r>
                          <w:r w:rsidR="00332F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,</w:t>
                          </w:r>
                          <w:r w:rsidR="00410EBE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Social Media Updates,</w:t>
                          </w:r>
                          <w:r w:rsidR="00332F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0A7345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General</w:t>
                          </w:r>
                          <w:r w:rsidR="00332F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Presentation</w:t>
                          </w:r>
                          <w:r w:rsidR="000A7345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, </w:t>
                          </w:r>
                          <w:proofErr w:type="spellStart"/>
                          <w:r w:rsidR="000A7345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FedHealthIT</w:t>
                          </w:r>
                          <w:proofErr w:type="spellEnd"/>
                          <w:r w:rsidR="000A7345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Event Planning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565E96A4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332F2C" w:rsidRPr="00332F2C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2005A – Proposed Standards Artifacts (Small) - SC Collateral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565E96A4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332F2C" w:rsidRPr="00332F2C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2005A – Proposed Standards Artifacts (Small) - SC Collateral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F60E90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990"/>
        <w:gridCol w:w="3763"/>
        <w:gridCol w:w="1405"/>
        <w:gridCol w:w="2970"/>
      </w:tblGrid>
      <w:tr w:rsidR="00016AF8" w14:paraId="1C69AAAF" w14:textId="027B5A03" w:rsidTr="00ED0BAB">
        <w:trPr>
          <w:trHeight w:val="537"/>
        </w:trPr>
        <w:tc>
          <w:tcPr>
            <w:tcW w:w="1892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815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07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014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AC2B85" w14:paraId="3780454F" w14:textId="0E153621" w:rsidTr="00ED0BAB">
        <w:trPr>
          <w:trHeight w:val="1093"/>
        </w:trPr>
        <w:tc>
          <w:tcPr>
            <w:tcW w:w="1892" w:type="dxa"/>
            <w:vAlign w:val="center"/>
          </w:tcPr>
          <w:p w14:paraId="1CC5CEF9" w14:textId="633F7C5A" w:rsidR="00AC2B85" w:rsidRPr="00DF7683" w:rsidRDefault="00410EBE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410EBE">
              <w:rPr>
                <w:rFonts w:ascii="Arial" w:hAnsi="Arial" w:cs="Arial"/>
                <w:color w:val="595959" w:themeColor="text1" w:themeTint="A6"/>
                <w:szCs w:val="32"/>
              </w:rPr>
              <w:t>Website May 2019 Updates v0 20190529</w:t>
            </w:r>
          </w:p>
        </w:tc>
        <w:tc>
          <w:tcPr>
            <w:tcW w:w="3815" w:type="dxa"/>
            <w:vAlign w:val="center"/>
          </w:tcPr>
          <w:p w14:paraId="77D80886" w14:textId="1733FD83" w:rsidR="00AC2B85" w:rsidRDefault="00AC2B85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DF7683">
              <w:rPr>
                <w:rFonts w:ascii="Arial" w:hAnsi="Arial" w:cs="Arial"/>
                <w:color w:val="595959" w:themeColor="text1" w:themeTint="A6"/>
                <w:szCs w:val="32"/>
              </w:rPr>
              <w:t xml:space="preserve">A summary of website maintenance, improvements, and upgrades from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May </w:t>
            </w:r>
            <w:r w:rsidRPr="00DF7683">
              <w:rPr>
                <w:rFonts w:ascii="Arial" w:hAnsi="Arial" w:cs="Arial"/>
                <w:color w:val="595959" w:themeColor="text1" w:themeTint="A6"/>
                <w:szCs w:val="32"/>
              </w:rPr>
              <w:t>2019</w:t>
            </w:r>
          </w:p>
          <w:p w14:paraId="35CBEF65" w14:textId="63C5FE9C" w:rsidR="00AC2B85" w:rsidRDefault="00410EBE" w:rsidP="00AC2B85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Added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Cs w:val="32"/>
              </w:rPr>
              <w:t>FedHealthIT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award info to the News / Events section</w:t>
            </w:r>
          </w:p>
          <w:p w14:paraId="6BABD320" w14:textId="515FA1C8" w:rsidR="00AC2B85" w:rsidRDefault="00410EBE" w:rsidP="00AC2B85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Incorporated LinkedIn icon/link into the Footer</w:t>
            </w:r>
          </w:p>
          <w:p w14:paraId="13699EDB" w14:textId="5A6D7624" w:rsidR="00410EBE" w:rsidRDefault="00410EBE" w:rsidP="00AC2B85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Changed order of Presentations </w:t>
            </w:r>
          </w:p>
          <w:p w14:paraId="6E8BA17D" w14:textId="6F00922E" w:rsidR="00410EBE" w:rsidRPr="00410EBE" w:rsidRDefault="00410EBE" w:rsidP="00410EBE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Edit to Contact Us page</w:t>
            </w:r>
          </w:p>
          <w:p w14:paraId="6BA1E04D" w14:textId="55FFF96B" w:rsidR="00AC2B85" w:rsidRPr="00410EBE" w:rsidRDefault="00410EBE" w:rsidP="00AC2B85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C</w:t>
            </w:r>
            <w:r w:rsidR="00AC2B85" w:rsidRPr="00410EBE">
              <w:rPr>
                <w:rFonts w:ascii="Arial" w:hAnsi="Arial" w:cs="Arial"/>
                <w:color w:val="595959" w:themeColor="text1" w:themeTint="A6"/>
                <w:szCs w:val="32"/>
              </w:rPr>
              <w:t>ontinuous improvements to SEO</w:t>
            </w:r>
          </w:p>
        </w:tc>
        <w:tc>
          <w:tcPr>
            <w:tcW w:w="1407" w:type="dxa"/>
            <w:vAlign w:val="center"/>
          </w:tcPr>
          <w:p w14:paraId="3C26CC81" w14:textId="680821D3" w:rsidR="00AC2B85" w:rsidRPr="00DF7683" w:rsidRDefault="00AC2B85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DF7683"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5355C0FB" w14:textId="77777777" w:rsidR="00410EBE" w:rsidRDefault="00410EBE" w:rsidP="00AC2B85">
            <w:pPr>
              <w:jc w:val="center"/>
            </w:pPr>
          </w:p>
          <w:p w14:paraId="76183EBF" w14:textId="77777777" w:rsidR="00410EBE" w:rsidRDefault="00410EBE" w:rsidP="00AC2B85">
            <w:pPr>
              <w:jc w:val="center"/>
            </w:pPr>
          </w:p>
          <w:p w14:paraId="06ED2C24" w14:textId="77777777" w:rsidR="00410EBE" w:rsidRDefault="00410EBE" w:rsidP="00AC2B85">
            <w:pPr>
              <w:jc w:val="center"/>
            </w:pPr>
          </w:p>
          <w:p w14:paraId="6A8869B3" w14:textId="77777777" w:rsidR="00410EBE" w:rsidRDefault="00410EBE" w:rsidP="00AC2B85">
            <w:pPr>
              <w:jc w:val="center"/>
            </w:pPr>
          </w:p>
          <w:p w14:paraId="5ECA3AB2" w14:textId="45806AA7" w:rsidR="00AC2B85" w:rsidRPr="00DF7683" w:rsidRDefault="00410EBE" w:rsidP="00AC2B8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object w:dxaOrig="1516" w:dyaOrig="987" w14:anchorId="7437D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12" o:title=""/>
                </v:shape>
                <o:OLEObject Type="Embed" ProgID="PowerPoint.Show.12" ShapeID="_x0000_i1025" DrawAspect="Icon" ObjectID="_1621251429" r:id="rId13"/>
              </w:object>
            </w:r>
          </w:p>
        </w:tc>
      </w:tr>
      <w:tr w:rsidR="00410EBE" w14:paraId="6C78786B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704AB3CB" w14:textId="482890F0" w:rsidR="00410EBE" w:rsidRPr="00410EBE" w:rsidRDefault="00410EBE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410EBE">
              <w:rPr>
                <w:rFonts w:ascii="Arial" w:hAnsi="Arial" w:cs="Arial"/>
                <w:color w:val="595959" w:themeColor="text1" w:themeTint="A6"/>
                <w:szCs w:val="32"/>
              </w:rPr>
              <w:t>Social Media Updates - 2019 May - v0 20190529</w:t>
            </w:r>
          </w:p>
        </w:tc>
        <w:tc>
          <w:tcPr>
            <w:tcW w:w="3815" w:type="dxa"/>
            <w:vAlign w:val="center"/>
          </w:tcPr>
          <w:p w14:paraId="7CE065C2" w14:textId="6257A52C" w:rsidR="00410EBE" w:rsidRPr="00DF7683" w:rsidRDefault="00410EBE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LinkedIn and Twitter </w:t>
            </w:r>
            <w:r w:rsidR="00274AF3">
              <w:rPr>
                <w:rFonts w:ascii="Arial" w:hAnsi="Arial" w:cs="Arial"/>
                <w:color w:val="595959" w:themeColor="text1" w:themeTint="A6"/>
                <w:szCs w:val="32"/>
              </w:rPr>
              <w:t xml:space="preserve">Posts for the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FedHealthIT award event</w:t>
            </w:r>
          </w:p>
        </w:tc>
        <w:tc>
          <w:tcPr>
            <w:tcW w:w="1407" w:type="dxa"/>
            <w:vAlign w:val="center"/>
          </w:tcPr>
          <w:p w14:paraId="47ACBCC9" w14:textId="4DA82D67" w:rsidR="00410EBE" w:rsidRPr="00DF7683" w:rsidRDefault="00410EBE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4CD4879D" w14:textId="77777777" w:rsidR="00410EBE" w:rsidRDefault="00410EBE" w:rsidP="00AC2B85">
            <w:pPr>
              <w:jc w:val="center"/>
            </w:pPr>
          </w:p>
          <w:p w14:paraId="4FA753A2" w14:textId="77777777" w:rsidR="00410EBE" w:rsidRDefault="00410EBE" w:rsidP="00AC2B85">
            <w:pPr>
              <w:jc w:val="center"/>
            </w:pPr>
            <w:r>
              <w:object w:dxaOrig="1516" w:dyaOrig="987" w14:anchorId="7045A5AF">
                <v:shape id="_x0000_i1026" type="#_x0000_t75" style="width:75.6pt;height:49.2pt" o:ole="">
                  <v:imagedata r:id="rId14" o:title=""/>
                </v:shape>
                <o:OLEObject Type="Embed" ProgID="PowerPoint.Show.12" ShapeID="_x0000_i1026" DrawAspect="Icon" ObjectID="_1621251430" r:id="rId15"/>
              </w:object>
            </w:r>
          </w:p>
          <w:p w14:paraId="48D347DB" w14:textId="106361B0" w:rsidR="00410EBE" w:rsidRDefault="00410EBE" w:rsidP="00AC2B85">
            <w:pPr>
              <w:jc w:val="center"/>
            </w:pPr>
          </w:p>
        </w:tc>
      </w:tr>
      <w:tr w:rsidR="00F25A28" w14:paraId="1208CFA7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1523A6FF" w14:textId="4AD2CA7A" w:rsidR="00F25A28" w:rsidRPr="00410EBE" w:rsidRDefault="00EF0942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EF0942">
              <w:rPr>
                <w:rFonts w:ascii="Arial" w:hAnsi="Arial" w:cs="Arial"/>
                <w:color w:val="595959" w:themeColor="text1" w:themeTint="A6"/>
                <w:szCs w:val="32"/>
              </w:rPr>
              <w:t>Solor General Presentation_v2.1 20190604</w:t>
            </w:r>
            <w:bookmarkStart w:id="1" w:name="_GoBack"/>
            <w:bookmarkEnd w:id="1"/>
          </w:p>
        </w:tc>
        <w:tc>
          <w:tcPr>
            <w:tcW w:w="3815" w:type="dxa"/>
            <w:vAlign w:val="center"/>
          </w:tcPr>
          <w:p w14:paraId="13CA453A" w14:textId="46625730" w:rsidR="005154AD" w:rsidRDefault="00F25A28" w:rsidP="00274AF3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General Solor Presentation</w:t>
            </w:r>
            <w:r w:rsidR="00274AF3"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</w:p>
        </w:tc>
        <w:tc>
          <w:tcPr>
            <w:tcW w:w="1407" w:type="dxa"/>
            <w:vAlign w:val="center"/>
          </w:tcPr>
          <w:p w14:paraId="51CE8B93" w14:textId="39A6133F" w:rsidR="00F25A28" w:rsidRDefault="00F25A28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7BCD6782" w14:textId="3CB75CA6" w:rsidR="00F25A28" w:rsidRDefault="00EF0942" w:rsidP="00AC2B85">
            <w:pPr>
              <w:jc w:val="center"/>
            </w:pPr>
            <w:r>
              <w:object w:dxaOrig="1516" w:dyaOrig="987" w14:anchorId="616A0E3D">
                <v:shape id="_x0000_i1030" type="#_x0000_t75" style="width:75.6pt;height:49.2pt" o:ole="">
                  <v:imagedata r:id="rId16" o:title=""/>
                </v:shape>
                <o:OLEObject Type="Embed" ProgID="PowerPoint.Show.12" ShapeID="_x0000_i1030" DrawAspect="Icon" ObjectID="_1621251431" r:id="rId17"/>
              </w:object>
            </w:r>
          </w:p>
        </w:tc>
      </w:tr>
      <w:tr w:rsidR="00F25A28" w14:paraId="56862A87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6D1774C2" w14:textId="46A63761" w:rsidR="00F25A28" w:rsidRPr="00410EBE" w:rsidRDefault="005154AD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5154AD">
              <w:rPr>
                <w:rFonts w:ascii="Arial" w:hAnsi="Arial" w:cs="Arial"/>
                <w:color w:val="595959" w:themeColor="text1" w:themeTint="A6"/>
                <w:szCs w:val="32"/>
              </w:rPr>
              <w:t>Preparation for FedHealthIT Award v0 20190529</w:t>
            </w:r>
          </w:p>
        </w:tc>
        <w:tc>
          <w:tcPr>
            <w:tcW w:w="3815" w:type="dxa"/>
            <w:vAlign w:val="center"/>
          </w:tcPr>
          <w:p w14:paraId="37E71BC8" w14:textId="6CC715CD" w:rsidR="00F25A28" w:rsidRDefault="00825196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FedHealthIT Event Preparation</w:t>
            </w:r>
          </w:p>
        </w:tc>
        <w:tc>
          <w:tcPr>
            <w:tcW w:w="1407" w:type="dxa"/>
            <w:vAlign w:val="center"/>
          </w:tcPr>
          <w:p w14:paraId="3821A864" w14:textId="07509183" w:rsidR="00F25A28" w:rsidRDefault="00825196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7E45CAE8" w14:textId="4E27453D" w:rsidR="00F25A28" w:rsidRDefault="00D4581C" w:rsidP="00AC2B85">
            <w:pPr>
              <w:jc w:val="center"/>
            </w:pPr>
            <w:r>
              <w:object w:dxaOrig="1516" w:dyaOrig="987" w14:anchorId="53981EA9">
                <v:shape id="_x0000_i1028" type="#_x0000_t75" style="width:76.2pt;height:49.2pt" o:ole="">
                  <v:imagedata r:id="rId18" o:title=""/>
                </v:shape>
                <o:OLEObject Type="Embed" ProgID="PowerPoint.Show.12" ShapeID="_x0000_i1028" DrawAspect="Icon" ObjectID="_1621251432" r:id="rId19"/>
              </w:object>
            </w:r>
          </w:p>
        </w:tc>
      </w:tr>
    </w:tbl>
    <w:p w14:paraId="4E705B27" w14:textId="77777777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sectPr w:rsidR="00E41667" w:rsidSect="00343735">
      <w:headerReference w:type="default" r:id="rId20"/>
      <w:footerReference w:type="even" r:id="rId21"/>
      <w:footerReference w:type="default" r:id="rId22"/>
      <w:headerReference w:type="first" r:id="rId23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E86A1" w14:textId="77777777" w:rsidR="00F60E90" w:rsidRDefault="00F60E90">
      <w:r>
        <w:separator/>
      </w:r>
    </w:p>
  </w:endnote>
  <w:endnote w:type="continuationSeparator" w:id="0">
    <w:p w14:paraId="1D8A11ED" w14:textId="77777777" w:rsidR="00F60E90" w:rsidRDefault="00F6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74F4D9A5" w:rsidR="0088064E" w:rsidRPr="0088064E" w:rsidRDefault="00332F2C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May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696F4" w14:textId="77777777" w:rsidR="00F60E90" w:rsidRDefault="00F60E90">
      <w:r>
        <w:separator/>
      </w:r>
    </w:p>
  </w:footnote>
  <w:footnote w:type="continuationSeparator" w:id="0">
    <w:p w14:paraId="74E76E7D" w14:textId="77777777" w:rsidR="00F60E90" w:rsidRDefault="00F60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28C7D827" w14:textId="6328BDE9" w:rsidR="008A4DBD" w:rsidRPr="00C71DB8" w:rsidRDefault="00CA0956" w:rsidP="00E2327C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="00E2327C" w:rsidRPr="00D4581C">
      <w:rPr>
        <w:rFonts w:ascii="Arial" w:hAnsi="Arial" w:cs="Arial"/>
        <w:b/>
        <w:bCs/>
        <w:color w:val="595959" w:themeColor="text1" w:themeTint="A6"/>
      </w:rPr>
      <w:t>Proposed Standards Artifacts (Small) - SC Collateral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5720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31D5"/>
    <w:rsid w:val="0006320E"/>
    <w:rsid w:val="0006550F"/>
    <w:rsid w:val="00065628"/>
    <w:rsid w:val="000667A4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721F"/>
    <w:rsid w:val="000B7459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115"/>
    <w:rsid w:val="000D76C5"/>
    <w:rsid w:val="000E0361"/>
    <w:rsid w:val="000E14BC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B4D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2506"/>
    <w:rsid w:val="001A31E0"/>
    <w:rsid w:val="001A36AD"/>
    <w:rsid w:val="001A36CF"/>
    <w:rsid w:val="001A38DE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5FA"/>
    <w:rsid w:val="00202B5E"/>
    <w:rsid w:val="002033B6"/>
    <w:rsid w:val="0020452D"/>
    <w:rsid w:val="00207751"/>
    <w:rsid w:val="00211CE0"/>
    <w:rsid w:val="00212DD0"/>
    <w:rsid w:val="002132CC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4771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CA0"/>
    <w:rsid w:val="004166C1"/>
    <w:rsid w:val="00417DD6"/>
    <w:rsid w:val="0042002F"/>
    <w:rsid w:val="00421833"/>
    <w:rsid w:val="00422BDF"/>
    <w:rsid w:val="00424EA8"/>
    <w:rsid w:val="0042512D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7E05"/>
    <w:rsid w:val="00437E8A"/>
    <w:rsid w:val="00443EE6"/>
    <w:rsid w:val="00447347"/>
    <w:rsid w:val="00447B55"/>
    <w:rsid w:val="0045023C"/>
    <w:rsid w:val="00450DBB"/>
    <w:rsid w:val="0045172E"/>
    <w:rsid w:val="00451CDA"/>
    <w:rsid w:val="00452EA0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2F81"/>
    <w:rsid w:val="00485F8D"/>
    <w:rsid w:val="0048644A"/>
    <w:rsid w:val="004871DC"/>
    <w:rsid w:val="00487716"/>
    <w:rsid w:val="00487A5E"/>
    <w:rsid w:val="00491113"/>
    <w:rsid w:val="00491C32"/>
    <w:rsid w:val="00492500"/>
    <w:rsid w:val="0049284E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434F"/>
    <w:rsid w:val="00535B22"/>
    <w:rsid w:val="00536F6E"/>
    <w:rsid w:val="00543F5C"/>
    <w:rsid w:val="005450CC"/>
    <w:rsid w:val="00546193"/>
    <w:rsid w:val="00547D3A"/>
    <w:rsid w:val="005516E0"/>
    <w:rsid w:val="00551781"/>
    <w:rsid w:val="00551A72"/>
    <w:rsid w:val="005527CE"/>
    <w:rsid w:val="00552F4F"/>
    <w:rsid w:val="005556FB"/>
    <w:rsid w:val="005569EB"/>
    <w:rsid w:val="005572A8"/>
    <w:rsid w:val="00560169"/>
    <w:rsid w:val="0056189C"/>
    <w:rsid w:val="005659F9"/>
    <w:rsid w:val="0056741E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F4186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7C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5DDD"/>
    <w:rsid w:val="00627DAB"/>
    <w:rsid w:val="0063120B"/>
    <w:rsid w:val="0063218C"/>
    <w:rsid w:val="00632EF1"/>
    <w:rsid w:val="00635FEC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F13"/>
    <w:rsid w:val="006A7E5F"/>
    <w:rsid w:val="006B1C1D"/>
    <w:rsid w:val="006B3ACA"/>
    <w:rsid w:val="006B580C"/>
    <w:rsid w:val="006B7264"/>
    <w:rsid w:val="006C3A85"/>
    <w:rsid w:val="006C5D9D"/>
    <w:rsid w:val="006C66A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52C3"/>
    <w:rsid w:val="00765558"/>
    <w:rsid w:val="00766B3C"/>
    <w:rsid w:val="00767D37"/>
    <w:rsid w:val="0077253B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E3F"/>
    <w:rsid w:val="00822806"/>
    <w:rsid w:val="008235DE"/>
    <w:rsid w:val="00825196"/>
    <w:rsid w:val="00825B3B"/>
    <w:rsid w:val="0082605E"/>
    <w:rsid w:val="00827D7D"/>
    <w:rsid w:val="00836A42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56DB"/>
    <w:rsid w:val="008C7749"/>
    <w:rsid w:val="008C7FA3"/>
    <w:rsid w:val="008D0098"/>
    <w:rsid w:val="008D1546"/>
    <w:rsid w:val="008D1BA2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7A1"/>
    <w:rsid w:val="00995F94"/>
    <w:rsid w:val="009964F1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713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D77"/>
    <w:rsid w:val="00A975F8"/>
    <w:rsid w:val="00AA0D35"/>
    <w:rsid w:val="00AA0D4F"/>
    <w:rsid w:val="00AA37E0"/>
    <w:rsid w:val="00AA4EAD"/>
    <w:rsid w:val="00AA67CB"/>
    <w:rsid w:val="00AA6F36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A08ED"/>
    <w:rsid w:val="00CA0956"/>
    <w:rsid w:val="00CA1789"/>
    <w:rsid w:val="00CA40E0"/>
    <w:rsid w:val="00CB1086"/>
    <w:rsid w:val="00CB2F3E"/>
    <w:rsid w:val="00CB51F1"/>
    <w:rsid w:val="00CB691A"/>
    <w:rsid w:val="00CC41FF"/>
    <w:rsid w:val="00CC43F0"/>
    <w:rsid w:val="00CC4489"/>
    <w:rsid w:val="00CC4B4A"/>
    <w:rsid w:val="00CC51FB"/>
    <w:rsid w:val="00CC5B30"/>
    <w:rsid w:val="00CC5E72"/>
    <w:rsid w:val="00CC5EEB"/>
    <w:rsid w:val="00CC7380"/>
    <w:rsid w:val="00CC7A3A"/>
    <w:rsid w:val="00CD0156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4E7"/>
    <w:rsid w:val="00D423FA"/>
    <w:rsid w:val="00D428EC"/>
    <w:rsid w:val="00D4581C"/>
    <w:rsid w:val="00D4747B"/>
    <w:rsid w:val="00D47A17"/>
    <w:rsid w:val="00D50B90"/>
    <w:rsid w:val="00D5144E"/>
    <w:rsid w:val="00D52B5F"/>
    <w:rsid w:val="00D535A6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3628"/>
    <w:rsid w:val="00DB5700"/>
    <w:rsid w:val="00DB6092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719D"/>
    <w:rsid w:val="00E17F2D"/>
    <w:rsid w:val="00E20686"/>
    <w:rsid w:val="00E2197B"/>
    <w:rsid w:val="00E2327C"/>
    <w:rsid w:val="00E23A4A"/>
    <w:rsid w:val="00E249B0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BAB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532B"/>
    <w:rsid w:val="00EE597A"/>
    <w:rsid w:val="00EE6419"/>
    <w:rsid w:val="00EE7124"/>
    <w:rsid w:val="00EE78BE"/>
    <w:rsid w:val="00EF0157"/>
    <w:rsid w:val="00EF0909"/>
    <w:rsid w:val="00EF0942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E90"/>
    <w:rsid w:val="00F60FC9"/>
    <w:rsid w:val="00F62943"/>
    <w:rsid w:val="00F638CD"/>
    <w:rsid w:val="00F63CEF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6298"/>
    <w:rsid w:val="00F964D9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E232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232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2327C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23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2327C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Presentation2.pptx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1.pptx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package" Target="embeddings/Microsoft_PowerPoint_Presentation3.ppt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AD6E86-7B92-4A93-A13D-6A5462589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3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Wang, Andy Chen</cp:lastModifiedBy>
  <cp:revision>3</cp:revision>
  <cp:lastPrinted>2016-09-30T00:13:00Z</cp:lastPrinted>
  <dcterms:created xsi:type="dcterms:W3CDTF">2019-06-05T18:50:00Z</dcterms:created>
  <dcterms:modified xsi:type="dcterms:W3CDTF">2019-06-05T18:51:00Z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