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54688929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B17F31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August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2</w:t>
                                </w:r>
                                <w:r w:rsidR="008C256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7BCAD5A1" w14:textId="082F05A7" w:rsidR="00437E05" w:rsidRDefault="006F30D8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2021A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r w:rsidRPr="006F30D8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VA Configured Standards Artifacts (Small)</w:t>
                                </w:r>
                              </w:p>
                              <w:bookmarkEnd w:id="0"/>
                              <w:p w14:paraId="7CFACE82" w14:textId="7B1FED07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B17F3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August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– </w:t>
                                </w:r>
                                <w:proofErr w:type="spellStart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DocBook</w:t>
                                </w:r>
                                <w:proofErr w:type="spellEnd"/>
                                <w:r w:rsidR="006F30D8" w:rsidRP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Artifacts – Content </w:t>
                                </w:r>
                                <w:r w:rsidR="006F30D8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Update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54688929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B17F31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August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2</w:t>
                          </w:r>
                          <w:r w:rsidR="008C256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7BCAD5A1" w14:textId="082F05A7" w:rsidR="00437E05" w:rsidRDefault="006F30D8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2021A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r w:rsidRPr="006F30D8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VA Configured Standards Artifacts (Small)</w:t>
                          </w:r>
                        </w:p>
                        <w:bookmarkEnd w:id="1"/>
                        <w:p w14:paraId="7CFACE82" w14:textId="7B1FED07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B17F3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August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– </w:t>
                          </w:r>
                          <w:proofErr w:type="spellStart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DocBook</w:t>
                          </w:r>
                          <w:proofErr w:type="spellEnd"/>
                          <w:r w:rsidR="006F30D8" w:rsidRP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Artifacts – Content </w:t>
                          </w:r>
                          <w:r w:rsidR="006F30D8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Update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261CE7AA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6F30D8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2021A VA Configured Standards Artifacts </w:t>
                                </w:r>
                                <w:r w:rsidR="00332F2C" w:rsidRPr="00332F2C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(Small)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261CE7AA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6F30D8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2021A VA Configured Standards Artifacts </w:t>
                          </w:r>
                          <w:r w:rsidR="00332F2C" w:rsidRPr="00332F2C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(Small)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4D0008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681"/>
        <w:gridCol w:w="3926"/>
        <w:gridCol w:w="1412"/>
        <w:gridCol w:w="3109"/>
      </w:tblGrid>
      <w:tr w:rsidR="00016AF8" w14:paraId="1C69AAAF" w14:textId="027B5A03" w:rsidTr="00825196">
        <w:trPr>
          <w:trHeight w:val="537"/>
        </w:trPr>
        <w:tc>
          <w:tcPr>
            <w:tcW w:w="1681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926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12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109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6F30D8" w14:paraId="3780454F" w14:textId="0E153621" w:rsidTr="00825196">
        <w:trPr>
          <w:trHeight w:val="1093"/>
        </w:trPr>
        <w:tc>
          <w:tcPr>
            <w:tcW w:w="1681" w:type="dxa"/>
            <w:vAlign w:val="center"/>
          </w:tcPr>
          <w:p w14:paraId="1CC5CEF9" w14:textId="79CBC74A" w:rsidR="006F30D8" w:rsidRPr="00DF7683" w:rsidRDefault="00FF2949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SIA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Book 20190</w:t>
            </w:r>
            <w:r w:rsidR="00837ED1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4C761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</w:p>
        </w:tc>
        <w:tc>
          <w:tcPr>
            <w:tcW w:w="3926" w:type="dxa"/>
            <w:vAlign w:val="center"/>
          </w:tcPr>
          <w:p w14:paraId="6BA1E04D" w14:textId="6DDB5E39" w:rsidR="006F30D8" w:rsidRPr="00410EBE" w:rsidRDefault="00FF2949" w:rsidP="006F30D8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the SIA Book as of </w:t>
            </w:r>
            <w:r w:rsidR="006D0DB3">
              <w:rPr>
                <w:rFonts w:ascii="Arial" w:hAnsi="Arial" w:cs="Arial"/>
                <w:color w:val="595959" w:themeColor="text1" w:themeTint="A6"/>
                <w:szCs w:val="32"/>
              </w:rPr>
              <w:t>August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2</w:t>
            </w:r>
            <w:r w:rsidR="004C7615">
              <w:rPr>
                <w:rFonts w:ascii="Arial" w:hAnsi="Arial" w:cs="Arial"/>
                <w:color w:val="595959" w:themeColor="text1" w:themeTint="A6"/>
                <w:szCs w:val="32"/>
              </w:rPr>
              <w:t>7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, 2019</w:t>
            </w:r>
          </w:p>
        </w:tc>
        <w:tc>
          <w:tcPr>
            <w:tcW w:w="1412" w:type="dxa"/>
            <w:vAlign w:val="center"/>
          </w:tcPr>
          <w:p w14:paraId="3C26CC81" w14:textId="06A6E748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5ECA3AB2" w14:textId="50BFA20F" w:rsidR="006F30D8" w:rsidRPr="00A627AC" w:rsidRDefault="00481314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34" w:dyaOrig="998" w14:anchorId="3320B4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12" o:title=""/>
                </v:shape>
                <o:OLEObject Type="Embed" ProgID="Acrobat.Document.DC" ShapeID="_x0000_i1025" DrawAspect="Icon" ObjectID="_1628499909" r:id="rId13"/>
              </w:object>
            </w:r>
          </w:p>
        </w:tc>
      </w:tr>
      <w:tr w:rsidR="006F30D8" w14:paraId="6C78786B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704AB3CB" w14:textId="5248027C" w:rsidR="006F30D8" w:rsidRPr="00410EBE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SIA Change Log - </w:t>
            </w:r>
            <w:r w:rsidR="00837ED1">
              <w:rPr>
                <w:rFonts w:ascii="Arial" w:hAnsi="Arial" w:cs="Arial"/>
                <w:color w:val="595959" w:themeColor="text1" w:themeTint="A6"/>
                <w:szCs w:val="32"/>
              </w:rPr>
              <w:t>August</w:t>
            </w:r>
            <w:r w:rsidRPr="006F30D8">
              <w:rPr>
                <w:rFonts w:ascii="Arial" w:hAnsi="Arial" w:cs="Arial"/>
                <w:color w:val="595959" w:themeColor="text1" w:themeTint="A6"/>
                <w:szCs w:val="32"/>
              </w:rPr>
              <w:t xml:space="preserve"> 2019</w:t>
            </w:r>
          </w:p>
        </w:tc>
        <w:tc>
          <w:tcPr>
            <w:tcW w:w="3926" w:type="dxa"/>
            <w:vAlign w:val="center"/>
          </w:tcPr>
          <w:p w14:paraId="61CF0E70" w14:textId="04C55FD8" w:rsidR="00A627AC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List of sections within SIA that has been updated</w:t>
            </w:r>
            <w:r w:rsidR="00A627AC">
              <w:rPr>
                <w:rFonts w:ascii="Arial" w:hAnsi="Arial" w:cs="Arial"/>
                <w:color w:val="595959" w:themeColor="text1" w:themeTint="A6"/>
                <w:szCs w:val="32"/>
              </w:rPr>
              <w:t xml:space="preserve"> and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commented upon</w:t>
            </w:r>
          </w:p>
          <w:p w14:paraId="7CC05B56" w14:textId="77777777" w:rsidR="006F30D8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esponded to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some minor</w:t>
            </w:r>
            <w:r w:rsidR="00FF294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comments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from previous version, other comments to be responded to in next edition</w:t>
            </w:r>
          </w:p>
          <w:p w14:paraId="7CE065C2" w14:textId="7D568F32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47ACBCC9" w14:textId="4C037BF7" w:rsidR="006F30D8" w:rsidRPr="00DF7683" w:rsidRDefault="006F30D8" w:rsidP="006F30D8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bookmarkStart w:id="1" w:name="_GoBack"/>
        <w:tc>
          <w:tcPr>
            <w:tcW w:w="3109" w:type="dxa"/>
          </w:tcPr>
          <w:p w14:paraId="48D347DB" w14:textId="79CD9528" w:rsidR="006F30D8" w:rsidRPr="00A627AC" w:rsidRDefault="003F1768" w:rsidP="006F30D8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748" w:dyaOrig="1174" w14:anchorId="42830F47">
                <v:shape id="_x0000_i1026" type="#_x0000_t75" style="width:75.15pt;height:51.35pt" o:ole="">
                  <v:imagedata r:id="rId14" o:title=""/>
                </v:shape>
                <o:OLEObject Type="Embed" ProgID="Acrobat.Document.DC" ShapeID="_x0000_i1026" DrawAspect="Icon" ObjectID="_1628499910" r:id="rId15"/>
              </w:object>
            </w:r>
            <w:bookmarkEnd w:id="1"/>
          </w:p>
        </w:tc>
      </w:tr>
      <w:tr w:rsidR="00FF2949" w14:paraId="1208CFA7" w14:textId="77777777" w:rsidTr="00825196">
        <w:trPr>
          <w:trHeight w:val="1093"/>
        </w:trPr>
        <w:tc>
          <w:tcPr>
            <w:tcW w:w="1681" w:type="dxa"/>
            <w:vAlign w:val="center"/>
          </w:tcPr>
          <w:p w14:paraId="1523A6FF" w14:textId="47A48A5B" w:rsidR="00FF2949" w:rsidRPr="00410EBE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ANF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Ballot 20190</w:t>
            </w:r>
            <w:r w:rsidR="00B17F31">
              <w:rPr>
                <w:rFonts w:ascii="Arial" w:hAnsi="Arial" w:cs="Arial"/>
                <w:color w:val="595959" w:themeColor="text1" w:themeTint="A6"/>
                <w:szCs w:val="32"/>
              </w:rPr>
              <w:t>8</w:t>
            </w:r>
            <w:r w:rsidRPr="00FF2949">
              <w:rPr>
                <w:rFonts w:ascii="Arial" w:hAnsi="Arial" w:cs="Arial"/>
                <w:color w:val="595959" w:themeColor="text1" w:themeTint="A6"/>
                <w:szCs w:val="32"/>
              </w:rPr>
              <w:t>2</w:t>
            </w:r>
            <w:r w:rsidR="00CB7C85">
              <w:rPr>
                <w:rFonts w:ascii="Arial" w:hAnsi="Arial" w:cs="Arial"/>
                <w:color w:val="595959" w:themeColor="text1" w:themeTint="A6"/>
                <w:szCs w:val="32"/>
              </w:rPr>
              <w:t>6</w:t>
            </w:r>
          </w:p>
        </w:tc>
        <w:tc>
          <w:tcPr>
            <w:tcW w:w="3926" w:type="dxa"/>
            <w:vAlign w:val="center"/>
          </w:tcPr>
          <w:p w14:paraId="753DF549" w14:textId="7D92472F" w:rsidR="00FF2949" w:rsidRDefault="00FF2949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Updated full draft version of ANF Ballot document </w:t>
            </w:r>
            <w:r w:rsidR="00B17F31">
              <w:rPr>
                <w:rFonts w:ascii="Arial" w:hAnsi="Arial" w:cs="Arial"/>
                <w:color w:val="595959" w:themeColor="text1" w:themeTint="A6"/>
                <w:szCs w:val="32"/>
              </w:rPr>
              <w:t>submitted to HL7 on August 4, 2019</w:t>
            </w:r>
          </w:p>
          <w:p w14:paraId="2656D233" w14:textId="77777777" w:rsidR="00A627AC" w:rsidRDefault="00A627AC" w:rsidP="00FF2949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Incorporated comments from previous month’s version into current edition</w:t>
            </w:r>
          </w:p>
          <w:p w14:paraId="13CA453A" w14:textId="7A7CF1D8" w:rsidR="00A627AC" w:rsidRPr="00FF2949" w:rsidRDefault="00A627AC" w:rsidP="00A627AC">
            <w:pPr>
              <w:pStyle w:val="ListParagraph"/>
              <w:rPr>
                <w:rFonts w:ascii="Arial" w:hAnsi="Arial" w:cs="Arial"/>
                <w:color w:val="595959" w:themeColor="text1" w:themeTint="A6"/>
                <w:szCs w:val="32"/>
              </w:rPr>
            </w:pPr>
          </w:p>
        </w:tc>
        <w:tc>
          <w:tcPr>
            <w:tcW w:w="1412" w:type="dxa"/>
            <w:vAlign w:val="center"/>
          </w:tcPr>
          <w:p w14:paraId="51CE8B93" w14:textId="3CB78AA8" w:rsidR="00FF2949" w:rsidRDefault="00FF2949" w:rsidP="00FF2949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109" w:type="dxa"/>
          </w:tcPr>
          <w:p w14:paraId="7BCD6782" w14:textId="155423CF" w:rsidR="00FF2949" w:rsidRPr="00A627AC" w:rsidRDefault="002E4C47" w:rsidP="00FF2949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object w:dxaOrig="1503" w:dyaOrig="983" w14:anchorId="57EE7A2A">
                <v:shape id="_x0000_i1027" type="#_x0000_t75" style="width:75.15pt;height:49.45pt" o:ole="">
                  <v:imagedata r:id="rId16" o:title=""/>
                </v:shape>
                <o:OLEObject Type="Embed" ProgID="Acrobat.Document.DC" ShapeID="_x0000_i1027" DrawAspect="Icon" ObjectID="_1628499911" r:id="rId17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2428D" w14:textId="77777777" w:rsidR="004D0008" w:rsidRDefault="004D0008">
      <w:r>
        <w:separator/>
      </w:r>
    </w:p>
  </w:endnote>
  <w:endnote w:type="continuationSeparator" w:id="0">
    <w:p w14:paraId="31955574" w14:textId="77777777" w:rsidR="004D0008" w:rsidRDefault="004D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3B162A7F" w:rsidR="0088064E" w:rsidRPr="0088064E" w:rsidRDefault="00B17F31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August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C9C24" w14:textId="77777777" w:rsidR="004D0008" w:rsidRDefault="004D0008">
      <w:r>
        <w:separator/>
      </w:r>
    </w:p>
  </w:footnote>
  <w:footnote w:type="continuationSeparator" w:id="0">
    <w:p w14:paraId="23C339E7" w14:textId="77777777" w:rsidR="004D0008" w:rsidRDefault="004D0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6AFAF6EC" w:rsidR="008A4DBD" w:rsidRPr="00C71DB8" w:rsidRDefault="00CA0956" w:rsidP="00A627A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A627AC">
      <w:rPr>
        <w:rFonts w:ascii="Arial" w:hAnsi="Arial" w:cs="Arial"/>
        <w:b/>
        <w:bCs/>
        <w:color w:val="595959" w:themeColor="text1" w:themeTint="A6"/>
      </w:rPr>
      <w:t xml:space="preserve"> </w:t>
    </w:r>
    <w:proofErr w:type="spellStart"/>
    <w:r w:rsidR="00A627AC" w:rsidRPr="00A627AC">
      <w:rPr>
        <w:rFonts w:ascii="Arial" w:hAnsi="Arial" w:cs="Arial"/>
        <w:b/>
        <w:bCs/>
        <w:color w:val="595959" w:themeColor="text1" w:themeTint="A6"/>
      </w:rPr>
      <w:t>DocBook</w:t>
    </w:r>
    <w:proofErr w:type="spellEnd"/>
    <w:r w:rsidR="00A627AC" w:rsidRPr="00A627AC">
      <w:rPr>
        <w:rFonts w:ascii="Arial" w:hAnsi="Arial" w:cs="Arial"/>
        <w:b/>
        <w:bCs/>
        <w:color w:val="595959" w:themeColor="text1" w:themeTint="A6"/>
      </w:rPr>
      <w:t xml:space="preserve"> Artifacts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22A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5E25"/>
    <w:rsid w:val="000B721F"/>
    <w:rsid w:val="000B7459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3FC"/>
    <w:rsid w:val="00127B4D"/>
    <w:rsid w:val="00127C8A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3F03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4C47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09E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1768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A57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6D3C"/>
    <w:rsid w:val="00437E05"/>
    <w:rsid w:val="00437E8A"/>
    <w:rsid w:val="00443EE6"/>
    <w:rsid w:val="004471AB"/>
    <w:rsid w:val="00447347"/>
    <w:rsid w:val="00447B55"/>
    <w:rsid w:val="0045023C"/>
    <w:rsid w:val="00450DBB"/>
    <w:rsid w:val="0045172E"/>
    <w:rsid w:val="00451CDA"/>
    <w:rsid w:val="00452EA0"/>
    <w:rsid w:val="00453D1A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1314"/>
    <w:rsid w:val="00482F81"/>
    <w:rsid w:val="00485F8D"/>
    <w:rsid w:val="0048644A"/>
    <w:rsid w:val="004871DC"/>
    <w:rsid w:val="00487716"/>
    <w:rsid w:val="00487A5E"/>
    <w:rsid w:val="00491113"/>
    <w:rsid w:val="00491C32"/>
    <w:rsid w:val="00492500"/>
    <w:rsid w:val="0049284E"/>
    <w:rsid w:val="00492C23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C7615"/>
    <w:rsid w:val="004D0008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4B63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E43AB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23A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8AE"/>
    <w:rsid w:val="006A7E5F"/>
    <w:rsid w:val="006B1C1D"/>
    <w:rsid w:val="006B3ACA"/>
    <w:rsid w:val="006B580C"/>
    <w:rsid w:val="006B7264"/>
    <w:rsid w:val="006C3A85"/>
    <w:rsid w:val="006C5D9D"/>
    <w:rsid w:val="006C66A3"/>
    <w:rsid w:val="006D0DB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D7B20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0D8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0FD4"/>
    <w:rsid w:val="007652C3"/>
    <w:rsid w:val="00765558"/>
    <w:rsid w:val="007665EA"/>
    <w:rsid w:val="00766B3C"/>
    <w:rsid w:val="00767D37"/>
    <w:rsid w:val="0077253B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1A27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0AF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E6C3D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CCC"/>
    <w:rsid w:val="00814E3F"/>
    <w:rsid w:val="00822806"/>
    <w:rsid w:val="008235DE"/>
    <w:rsid w:val="00825196"/>
    <w:rsid w:val="00825B3B"/>
    <w:rsid w:val="0082605E"/>
    <w:rsid w:val="00827D7D"/>
    <w:rsid w:val="00836A42"/>
    <w:rsid w:val="00837ED1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2565"/>
    <w:rsid w:val="008C4B23"/>
    <w:rsid w:val="008C56DB"/>
    <w:rsid w:val="008C7749"/>
    <w:rsid w:val="008C7FA3"/>
    <w:rsid w:val="008D0098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36C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27AC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9FD"/>
    <w:rsid w:val="00A96D77"/>
    <w:rsid w:val="00A975F8"/>
    <w:rsid w:val="00AA0D35"/>
    <w:rsid w:val="00AA0D4F"/>
    <w:rsid w:val="00AA37E0"/>
    <w:rsid w:val="00AA4EAD"/>
    <w:rsid w:val="00AA67CB"/>
    <w:rsid w:val="00AA6F36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76E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17F31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9650A"/>
    <w:rsid w:val="00CA08ED"/>
    <w:rsid w:val="00CA0956"/>
    <w:rsid w:val="00CA1789"/>
    <w:rsid w:val="00CA40E0"/>
    <w:rsid w:val="00CB1086"/>
    <w:rsid w:val="00CB2F3E"/>
    <w:rsid w:val="00CB51F1"/>
    <w:rsid w:val="00CB691A"/>
    <w:rsid w:val="00CB7C85"/>
    <w:rsid w:val="00CC41FF"/>
    <w:rsid w:val="00CC43F0"/>
    <w:rsid w:val="00CC4489"/>
    <w:rsid w:val="00CC51FB"/>
    <w:rsid w:val="00CC5B30"/>
    <w:rsid w:val="00CC5E72"/>
    <w:rsid w:val="00CC5EEB"/>
    <w:rsid w:val="00CC7380"/>
    <w:rsid w:val="00CC7A3A"/>
    <w:rsid w:val="00CD0156"/>
    <w:rsid w:val="00CD143B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747B"/>
    <w:rsid w:val="00D47A17"/>
    <w:rsid w:val="00D50B90"/>
    <w:rsid w:val="00D5144E"/>
    <w:rsid w:val="00D52B5F"/>
    <w:rsid w:val="00D535A6"/>
    <w:rsid w:val="00D5491F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0744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4669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3628"/>
    <w:rsid w:val="00DB5700"/>
    <w:rsid w:val="00DB6092"/>
    <w:rsid w:val="00DB6166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A4A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0BB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532B"/>
    <w:rsid w:val="00EE597A"/>
    <w:rsid w:val="00EE6419"/>
    <w:rsid w:val="00EE7124"/>
    <w:rsid w:val="00EE78BE"/>
    <w:rsid w:val="00EF0157"/>
    <w:rsid w:val="00EF0909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78B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FC9"/>
    <w:rsid w:val="00F62943"/>
    <w:rsid w:val="00F638CD"/>
    <w:rsid w:val="00F63CEF"/>
    <w:rsid w:val="00F7001E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37A8"/>
    <w:rsid w:val="00F96298"/>
    <w:rsid w:val="00F964D9"/>
    <w:rsid w:val="00FA0668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949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8122F0-370B-4472-9D4B-68F755CE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2</TotalTime>
  <Pages>2</Pages>
  <Words>101</Words>
  <Characters>735</Characters>
  <Application>Microsoft Office Word</Application>
  <DocSecurity>0</DocSecurity>
  <Lines>14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Cholan, Raja</cp:lastModifiedBy>
  <cp:revision>4</cp:revision>
  <cp:lastPrinted>2016-09-30T00:13:00Z</cp:lastPrinted>
  <dcterms:created xsi:type="dcterms:W3CDTF">2019-08-28T15:09:00Z</dcterms:created>
  <dcterms:modified xsi:type="dcterms:W3CDTF">2019-08-28T16:17:00Z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