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397917DC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C2503E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September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2</w:t>
                                </w:r>
                                <w:r w:rsidR="008C256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9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, 2019</w:t>
                                </w:r>
                              </w:p>
                              <w:p w14:paraId="7BCAD5A1" w14:textId="082F05A7" w:rsidR="00437E05" w:rsidRDefault="006F30D8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2021A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r w:rsidRPr="006F30D8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VA Configured Standards Artifacts (Small)</w:t>
                                </w:r>
                              </w:p>
                              <w:bookmarkEnd w:id="0"/>
                              <w:p w14:paraId="7CFACE82" w14:textId="7B1FED07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B17F31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August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– </w:t>
                                </w:r>
                                <w:proofErr w:type="spellStart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DocBook</w:t>
                                </w:r>
                                <w:proofErr w:type="spellEnd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Artifacts – Content 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Update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397917DC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C2503E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September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2</w:t>
                          </w:r>
                          <w:r w:rsidR="008C256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9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, 2019</w:t>
                          </w:r>
                        </w:p>
                        <w:p w14:paraId="7BCAD5A1" w14:textId="082F05A7" w:rsidR="00437E05" w:rsidRDefault="006F30D8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1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2021A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r w:rsidRPr="006F30D8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VA Configured Standards Artifacts (Small)</w:t>
                          </w:r>
                        </w:p>
                        <w:bookmarkEnd w:id="1"/>
                        <w:p w14:paraId="7CFACE82" w14:textId="7B1FED07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B17F31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August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– </w:t>
                          </w:r>
                          <w:proofErr w:type="spellStart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DocBook</w:t>
                          </w:r>
                          <w:proofErr w:type="spellEnd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Artifacts – Content 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Update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261CE7AA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6F30D8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2021A VA Configured Standards Artifacts </w:t>
                                </w:r>
                                <w:r w:rsidR="00332F2C" w:rsidRPr="00332F2C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(Small)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261CE7AA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6F30D8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2021A VA Configured Standards Artifacts </w:t>
                          </w:r>
                          <w:r w:rsidR="00332F2C" w:rsidRPr="00332F2C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(Small)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9A0F7E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681"/>
        <w:gridCol w:w="3926"/>
        <w:gridCol w:w="1412"/>
        <w:gridCol w:w="3109"/>
      </w:tblGrid>
      <w:tr w:rsidR="00016AF8" w14:paraId="1C69AAAF" w14:textId="027B5A03" w:rsidTr="00825196">
        <w:trPr>
          <w:trHeight w:val="537"/>
        </w:trPr>
        <w:tc>
          <w:tcPr>
            <w:tcW w:w="1681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926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12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109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6F30D8" w14:paraId="3780454F" w14:textId="0E153621" w:rsidTr="00825196">
        <w:trPr>
          <w:trHeight w:val="1093"/>
        </w:trPr>
        <w:tc>
          <w:tcPr>
            <w:tcW w:w="1681" w:type="dxa"/>
            <w:vAlign w:val="center"/>
          </w:tcPr>
          <w:p w14:paraId="1CC5CEF9" w14:textId="4A675AF7" w:rsidR="006F30D8" w:rsidRPr="00DF7683" w:rsidRDefault="00FF2949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SIA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Book 20190</w:t>
            </w:r>
            <w:r w:rsidR="00C2503E">
              <w:rPr>
                <w:rFonts w:ascii="Arial" w:hAnsi="Arial" w:cs="Arial"/>
                <w:color w:val="595959" w:themeColor="text1" w:themeTint="A6"/>
                <w:szCs w:val="32"/>
              </w:rPr>
              <w:t>927</w:t>
            </w:r>
          </w:p>
        </w:tc>
        <w:tc>
          <w:tcPr>
            <w:tcW w:w="3926" w:type="dxa"/>
            <w:vAlign w:val="center"/>
          </w:tcPr>
          <w:p w14:paraId="6BA1E04D" w14:textId="4F006568" w:rsidR="006F30D8" w:rsidRPr="00410EBE" w:rsidRDefault="00FF2949" w:rsidP="006F30D8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Updated full draft version of the SIA Book as of </w:t>
            </w:r>
            <w:r w:rsidR="00C2503E">
              <w:rPr>
                <w:rFonts w:ascii="Arial" w:hAnsi="Arial" w:cs="Arial"/>
                <w:color w:val="595959" w:themeColor="text1" w:themeTint="A6"/>
                <w:szCs w:val="32"/>
              </w:rPr>
              <w:t>September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2</w:t>
            </w:r>
            <w:r w:rsidR="004C7615">
              <w:rPr>
                <w:rFonts w:ascii="Arial" w:hAnsi="Arial" w:cs="Arial"/>
                <w:color w:val="595959" w:themeColor="text1" w:themeTint="A6"/>
                <w:szCs w:val="32"/>
              </w:rPr>
              <w:t>7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, 2019</w:t>
            </w:r>
          </w:p>
        </w:tc>
        <w:tc>
          <w:tcPr>
            <w:tcW w:w="1412" w:type="dxa"/>
            <w:vAlign w:val="center"/>
          </w:tcPr>
          <w:p w14:paraId="3C26CC81" w14:textId="06A6E748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bookmarkStart w:id="1" w:name="_GoBack"/>
        <w:bookmarkEnd w:id="1"/>
        <w:tc>
          <w:tcPr>
            <w:tcW w:w="3109" w:type="dxa"/>
          </w:tcPr>
          <w:p w14:paraId="5ECA3AB2" w14:textId="6EB47415" w:rsidR="006F30D8" w:rsidRPr="00A627AC" w:rsidRDefault="00A20732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1BD648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5pt;height:49pt" o:ole="">
                  <v:imagedata r:id="rId12" o:title=""/>
                </v:shape>
                <o:OLEObject Type="Embed" ProgID="Acrobat.Document.DC" ShapeID="_x0000_i1033" DrawAspect="Icon" ObjectID="_1631011334" r:id="rId13"/>
              </w:object>
            </w:r>
          </w:p>
        </w:tc>
      </w:tr>
      <w:tr w:rsidR="006F30D8" w14:paraId="6C78786B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704AB3CB" w14:textId="75106185" w:rsidR="006F30D8" w:rsidRPr="00410EBE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SIA Change Log - </w:t>
            </w:r>
            <w:r w:rsidR="00C2503E">
              <w:rPr>
                <w:rFonts w:ascii="Arial" w:hAnsi="Arial" w:cs="Arial"/>
                <w:color w:val="595959" w:themeColor="text1" w:themeTint="A6"/>
                <w:szCs w:val="32"/>
              </w:rPr>
              <w:t>September</w:t>
            </w: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 2019</w:t>
            </w:r>
          </w:p>
        </w:tc>
        <w:tc>
          <w:tcPr>
            <w:tcW w:w="3926" w:type="dxa"/>
            <w:vAlign w:val="center"/>
          </w:tcPr>
          <w:p w14:paraId="61CF0E70" w14:textId="04C55FD8" w:rsidR="00A627AC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List of sections within SIA that has been updated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 xml:space="preserve"> and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commented upon</w:t>
            </w:r>
          </w:p>
          <w:p w14:paraId="7CC05B56" w14:textId="77777777" w:rsidR="006F30D8" w:rsidRDefault="00A627AC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esponded to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some minor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 comments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from previous version, other comments to be responded to in next edition</w:t>
            </w:r>
          </w:p>
          <w:p w14:paraId="7CE065C2" w14:textId="7D568F32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47ACBCC9" w14:textId="4C037BF7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48D347DB" w14:textId="37F13E31" w:rsidR="006F30D8" w:rsidRPr="00A627AC" w:rsidRDefault="00A20732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3CEBAF8C">
                <v:shape id="_x0000_i1031" type="#_x0000_t75" style="width:75pt;height:49pt" o:ole="">
                  <v:imagedata r:id="rId14" o:title=""/>
                </v:shape>
                <o:OLEObject Type="Embed" ProgID="Acrobat.Document.DC" ShapeID="_x0000_i1031" DrawAspect="Icon" ObjectID="_1631011335" r:id="rId15"/>
              </w:object>
            </w:r>
          </w:p>
        </w:tc>
      </w:tr>
    </w:tbl>
    <w:p w14:paraId="4E705B27" w14:textId="77777777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sectPr w:rsidR="00E41667" w:rsidSect="00343735"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4C47C" w14:textId="77777777" w:rsidR="009A0F7E" w:rsidRDefault="009A0F7E">
      <w:r>
        <w:separator/>
      </w:r>
    </w:p>
  </w:endnote>
  <w:endnote w:type="continuationSeparator" w:id="0">
    <w:p w14:paraId="4FA07D62" w14:textId="77777777" w:rsidR="009A0F7E" w:rsidRDefault="009A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6B1CF04B" w:rsidR="0088064E" w:rsidRPr="0088064E" w:rsidRDefault="008820EA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September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D47CE" w14:textId="77777777" w:rsidR="009A0F7E" w:rsidRDefault="009A0F7E">
      <w:r>
        <w:separator/>
      </w:r>
    </w:p>
  </w:footnote>
  <w:footnote w:type="continuationSeparator" w:id="0">
    <w:p w14:paraId="3A2FDF4B" w14:textId="77777777" w:rsidR="009A0F7E" w:rsidRDefault="009A0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28C7D827" w14:textId="6AFAF6EC" w:rsidR="008A4DBD" w:rsidRPr="00C71DB8" w:rsidRDefault="00CA0956" w:rsidP="00A627AC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="00A627AC">
      <w:rPr>
        <w:rFonts w:ascii="Arial" w:hAnsi="Arial" w:cs="Arial"/>
        <w:b/>
        <w:bCs/>
        <w:color w:val="595959" w:themeColor="text1" w:themeTint="A6"/>
      </w:rPr>
      <w:t xml:space="preserve"> </w:t>
    </w:r>
    <w:r w:rsidR="00A627AC" w:rsidRPr="00A627AC">
      <w:rPr>
        <w:rFonts w:ascii="Arial" w:hAnsi="Arial" w:cs="Arial"/>
        <w:b/>
        <w:bCs/>
        <w:color w:val="595959" w:themeColor="text1" w:themeTint="A6"/>
      </w:rPr>
      <w:t>DocBook Artifacts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22A8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31D5"/>
    <w:rsid w:val="0006320E"/>
    <w:rsid w:val="0006550F"/>
    <w:rsid w:val="00065628"/>
    <w:rsid w:val="000667A4"/>
    <w:rsid w:val="00066F3E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5E25"/>
    <w:rsid w:val="000B721F"/>
    <w:rsid w:val="000B7459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6C5"/>
    <w:rsid w:val="000E0361"/>
    <w:rsid w:val="000E14BC"/>
    <w:rsid w:val="000E1C62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3FC"/>
    <w:rsid w:val="00127B4D"/>
    <w:rsid w:val="00127C8A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2506"/>
    <w:rsid w:val="001A31E0"/>
    <w:rsid w:val="001A36AD"/>
    <w:rsid w:val="001A36CF"/>
    <w:rsid w:val="001A38DE"/>
    <w:rsid w:val="001A3F03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02A"/>
    <w:rsid w:val="002015FA"/>
    <w:rsid w:val="00202B5E"/>
    <w:rsid w:val="002033B6"/>
    <w:rsid w:val="0020452D"/>
    <w:rsid w:val="00207751"/>
    <w:rsid w:val="00211CE0"/>
    <w:rsid w:val="00212DD0"/>
    <w:rsid w:val="002132CC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45F9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4C47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09E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1768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A57"/>
    <w:rsid w:val="00414CA0"/>
    <w:rsid w:val="004166C1"/>
    <w:rsid w:val="00417DD6"/>
    <w:rsid w:val="0042002F"/>
    <w:rsid w:val="00421833"/>
    <w:rsid w:val="00422BDF"/>
    <w:rsid w:val="00424EA8"/>
    <w:rsid w:val="0042512D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6D3C"/>
    <w:rsid w:val="00437E05"/>
    <w:rsid w:val="00437E8A"/>
    <w:rsid w:val="00443EE6"/>
    <w:rsid w:val="004471AB"/>
    <w:rsid w:val="00447347"/>
    <w:rsid w:val="00447B55"/>
    <w:rsid w:val="0045023C"/>
    <w:rsid w:val="00450DBB"/>
    <w:rsid w:val="0045172E"/>
    <w:rsid w:val="00451CDA"/>
    <w:rsid w:val="00452EA0"/>
    <w:rsid w:val="00453D1A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1314"/>
    <w:rsid w:val="00482F81"/>
    <w:rsid w:val="00485F8D"/>
    <w:rsid w:val="0048644A"/>
    <w:rsid w:val="004871DC"/>
    <w:rsid w:val="00487716"/>
    <w:rsid w:val="00487A5E"/>
    <w:rsid w:val="00491113"/>
    <w:rsid w:val="00491C32"/>
    <w:rsid w:val="00492500"/>
    <w:rsid w:val="0049284E"/>
    <w:rsid w:val="00492C23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C7615"/>
    <w:rsid w:val="004D0008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5B22"/>
    <w:rsid w:val="00536F6E"/>
    <w:rsid w:val="00543F5C"/>
    <w:rsid w:val="005450CC"/>
    <w:rsid w:val="00546193"/>
    <w:rsid w:val="00547D3A"/>
    <w:rsid w:val="005516E0"/>
    <w:rsid w:val="00551781"/>
    <w:rsid w:val="00551A72"/>
    <w:rsid w:val="005527CE"/>
    <w:rsid w:val="00552F4F"/>
    <w:rsid w:val="00554B63"/>
    <w:rsid w:val="005556FB"/>
    <w:rsid w:val="005569EB"/>
    <w:rsid w:val="005572A8"/>
    <w:rsid w:val="00560169"/>
    <w:rsid w:val="0056189C"/>
    <w:rsid w:val="005659F9"/>
    <w:rsid w:val="0056741E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94DF7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E43AB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5DDD"/>
    <w:rsid w:val="00627DAB"/>
    <w:rsid w:val="0063120B"/>
    <w:rsid w:val="0063218C"/>
    <w:rsid w:val="00632EF1"/>
    <w:rsid w:val="00635FEC"/>
    <w:rsid w:val="0063723A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F13"/>
    <w:rsid w:val="006A78AE"/>
    <w:rsid w:val="006A7E5F"/>
    <w:rsid w:val="006B1C1D"/>
    <w:rsid w:val="006B3ACA"/>
    <w:rsid w:val="006B580C"/>
    <w:rsid w:val="006B7264"/>
    <w:rsid w:val="006C3A85"/>
    <w:rsid w:val="006C5D9D"/>
    <w:rsid w:val="006C66A3"/>
    <w:rsid w:val="006D0DB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D7B20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0D8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029D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0FD4"/>
    <w:rsid w:val="007652C3"/>
    <w:rsid w:val="00765558"/>
    <w:rsid w:val="007665EA"/>
    <w:rsid w:val="00766B3C"/>
    <w:rsid w:val="00767D37"/>
    <w:rsid w:val="0077253B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1A27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0AF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E6C3D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CCC"/>
    <w:rsid w:val="00814E3F"/>
    <w:rsid w:val="00822806"/>
    <w:rsid w:val="008235DE"/>
    <w:rsid w:val="00825196"/>
    <w:rsid w:val="00825B3B"/>
    <w:rsid w:val="0082605E"/>
    <w:rsid w:val="00827D7D"/>
    <w:rsid w:val="00836A42"/>
    <w:rsid w:val="00837ED1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0EA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2565"/>
    <w:rsid w:val="008C4B23"/>
    <w:rsid w:val="008C56DB"/>
    <w:rsid w:val="008C7749"/>
    <w:rsid w:val="008C7FA3"/>
    <w:rsid w:val="008D0098"/>
    <w:rsid w:val="008D1BA2"/>
    <w:rsid w:val="008D1F04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36C"/>
    <w:rsid w:val="009937A1"/>
    <w:rsid w:val="00995F94"/>
    <w:rsid w:val="009964F1"/>
    <w:rsid w:val="009A0F7E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0732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27AC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9FD"/>
    <w:rsid w:val="00A96D77"/>
    <w:rsid w:val="00A975F8"/>
    <w:rsid w:val="00AA0D35"/>
    <w:rsid w:val="00AA0D4F"/>
    <w:rsid w:val="00AA37E0"/>
    <w:rsid w:val="00AA4EAD"/>
    <w:rsid w:val="00AA67CB"/>
    <w:rsid w:val="00AA6F36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76E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17F31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503E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9650A"/>
    <w:rsid w:val="00CA08ED"/>
    <w:rsid w:val="00CA0956"/>
    <w:rsid w:val="00CA1789"/>
    <w:rsid w:val="00CA40E0"/>
    <w:rsid w:val="00CB1086"/>
    <w:rsid w:val="00CB2F3E"/>
    <w:rsid w:val="00CB51F1"/>
    <w:rsid w:val="00CB691A"/>
    <w:rsid w:val="00CB7C85"/>
    <w:rsid w:val="00CC41FF"/>
    <w:rsid w:val="00CC43F0"/>
    <w:rsid w:val="00CC4489"/>
    <w:rsid w:val="00CC51FB"/>
    <w:rsid w:val="00CC5B30"/>
    <w:rsid w:val="00CC5E72"/>
    <w:rsid w:val="00CC5EEB"/>
    <w:rsid w:val="00CC7380"/>
    <w:rsid w:val="00CC7A3A"/>
    <w:rsid w:val="00CD0156"/>
    <w:rsid w:val="00CD143B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4E7"/>
    <w:rsid w:val="00D423FA"/>
    <w:rsid w:val="00D428EC"/>
    <w:rsid w:val="00D4747B"/>
    <w:rsid w:val="00D47A17"/>
    <w:rsid w:val="00D50B90"/>
    <w:rsid w:val="00D5144E"/>
    <w:rsid w:val="00D52B5F"/>
    <w:rsid w:val="00D535A6"/>
    <w:rsid w:val="00D5491F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0744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4669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3628"/>
    <w:rsid w:val="00DB5700"/>
    <w:rsid w:val="00DB6092"/>
    <w:rsid w:val="00DB6166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6276"/>
    <w:rsid w:val="00E1719D"/>
    <w:rsid w:val="00E17F2D"/>
    <w:rsid w:val="00E20686"/>
    <w:rsid w:val="00E2197B"/>
    <w:rsid w:val="00E23A4A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2B2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0BB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532B"/>
    <w:rsid w:val="00EE597A"/>
    <w:rsid w:val="00EE6419"/>
    <w:rsid w:val="00EE7124"/>
    <w:rsid w:val="00EE78BE"/>
    <w:rsid w:val="00EF0157"/>
    <w:rsid w:val="00EF0909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78B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FC9"/>
    <w:rsid w:val="00F62943"/>
    <w:rsid w:val="00F638CD"/>
    <w:rsid w:val="00F63CEF"/>
    <w:rsid w:val="00F7001E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37A8"/>
    <w:rsid w:val="00F96298"/>
    <w:rsid w:val="00F964D9"/>
    <w:rsid w:val="00FA0668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949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9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1FDC5E-9E56-453F-AC1C-6B0C704F3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6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Cholan, Raja</cp:lastModifiedBy>
  <cp:revision>4</cp:revision>
  <cp:lastPrinted>2016-09-30T00:13:00Z</cp:lastPrinted>
  <dcterms:created xsi:type="dcterms:W3CDTF">2019-09-24T21:36:00Z</dcterms:created>
  <dcterms:modified xsi:type="dcterms:W3CDTF">2019-09-26T17:56:00Z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